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032DA" w:rsidRDefault="00CB17F7">
      <w:pPr>
        <w:ind w:left="-142" w:firstLine="142"/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642620</wp:posOffset>
                </wp:positionV>
                <wp:extent cx="3564890" cy="547370"/>
                <wp:effectExtent l="0" t="3810" r="0" b="12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4890" cy="54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32DA" w:rsidRDefault="002669D8">
                            <w:pPr>
                              <w:pStyle w:val="Nadpis1"/>
                            </w:pPr>
                            <w:r>
                              <w:t>STATISTIKA  2017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.5pt;margin-top:50.6pt;width:280.7pt;height:43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" stroked="f">
                <v:textbox inset="0,0,0,0">
                  <w:txbxContent>
                    <w:p w:rsidR="00D032DA" w:rsidRDefault="002669D8">
                      <w:pPr>
                        <w:pStyle w:val="Nadpis1"/>
                      </w:pPr>
                      <w:r>
                        <w:t>STATISTIKA 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732790</wp:posOffset>
                </wp:positionH>
                <wp:positionV relativeFrom="page">
                  <wp:posOffset>1280160</wp:posOffset>
                </wp:positionV>
                <wp:extent cx="6216650" cy="8411210"/>
                <wp:effectExtent l="3810" t="3810" r="0" b="0"/>
                <wp:wrapSquare wrapText="bothSides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841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D032DA" w:rsidRDefault="00D032DA">
                            <w:pPr>
                              <w:pStyle w:val="Nadpis2"/>
                              <w:tabs>
                                <w:tab w:val="left" w:pos="2835"/>
                              </w:tabs>
                            </w:pPr>
                            <w:r>
                              <w:t>Počet narozených</w:t>
                            </w:r>
                            <w:r>
                              <w:rPr>
                                <w:u w:val="none"/>
                              </w:rPr>
                              <w:t xml:space="preserve">                         </w:t>
                            </w:r>
                            <w:r>
                              <w:t>Jména chlapců</w:t>
                            </w:r>
                            <w:r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                                 </w:t>
                            </w:r>
                            <w:r>
                              <w:t>Jména dívek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dětí: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831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0FF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Chlapců: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433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0FF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30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x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Jakub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734346" w:rsidRPr="00734346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2x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Dušan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25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Eliška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2x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Kateřina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Dívek: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398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Erik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Klára;   Klaudie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D032DA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19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Ondřej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Luboš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17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Ema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Lea;   Linda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B25ED" w:rsidRDefault="00431055">
                            <w:r>
                              <w:t xml:space="preserve">                                                </w:t>
                            </w:r>
                            <w:r w:rsidR="00734346">
                              <w:t xml:space="preserve">             </w:t>
                            </w:r>
                            <w:r w:rsidR="00E41DFA">
                              <w:t xml:space="preserve">                           Matouš</w:t>
                            </w:r>
                            <w:r w:rsidR="00734346">
                              <w:t xml:space="preserve"> </w:t>
                            </w:r>
                            <w:r w:rsidR="0067291B">
                              <w:t xml:space="preserve">                              </w:t>
                            </w:r>
                            <w:r w:rsidR="00367CC9">
                              <w:t xml:space="preserve">                       Miriam;   Nikol</w:t>
                            </w:r>
                          </w:p>
                          <w:p w:rsidR="00D032DA" w:rsidRDefault="00D032DA">
                            <w:pPr>
                              <w:pStyle w:val="Nadpis2"/>
                            </w:pPr>
                            <w:r>
                              <w:t>Porodnost v měsících</w:t>
                            </w:r>
                            <w:r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    </w:t>
                            </w:r>
                            <w:r w:rsidR="002669D8">
                              <w:rPr>
                                <w:u w:val="none"/>
                              </w:rPr>
                              <w:t>16</w:t>
                            </w:r>
                            <w:r w:rsidR="00431055" w:rsidRPr="00431055">
                              <w:rPr>
                                <w:u w:val="none"/>
                              </w:rPr>
                              <w:t>x</w:t>
                            </w:r>
                            <w:r w:rsidR="002669D8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Martin</w:t>
                            </w:r>
                            <w:r w:rsidR="00431055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2669D8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      </w:t>
                            </w:r>
                            <w:r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574085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E41DFA">
                              <w:rPr>
                                <w:b w:val="0"/>
                                <w:bCs w:val="0"/>
                                <w:u w:val="none"/>
                              </w:rPr>
                              <w:t>Maxmilián</w:t>
                            </w:r>
                            <w:r w:rsidR="00734346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D74C90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</w:t>
                            </w:r>
                            <w:r w:rsidR="00E41DFA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</w:t>
                            </w:r>
                            <w:r w:rsidR="00574085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67291B" w:rsidRPr="0067291B">
                              <w:rPr>
                                <w:u w:val="none"/>
                              </w:rPr>
                              <w:t>15x</w:t>
                            </w:r>
                            <w:r w:rsidR="007A7991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Anna</w:t>
                            </w:r>
                            <w:r w:rsidR="0067291B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574085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</w:t>
                            </w:r>
                            <w:r w:rsidR="00284381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</w:t>
                            </w:r>
                            <w:r w:rsidR="00574085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 </w:t>
                            </w:r>
                            <w:r w:rsidR="00367CC9">
                              <w:rPr>
                                <w:b w:val="0"/>
                                <w:bCs w:val="0"/>
                                <w:u w:val="none"/>
                              </w:rPr>
                              <w:t xml:space="preserve">     Nina;   Silvie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Leden          -     6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0B25ED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Šimon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Radek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28438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8678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Ste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669D8" w:rsidRPr="007A7991" w:rsidRDefault="00431055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Únor            -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6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6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Radovan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13x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Adéla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Štěpánka</w:t>
                            </w:r>
                          </w:p>
                          <w:p w:rsidR="002669D8" w:rsidRDefault="00431055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Březen         -    6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8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15x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Tomáš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Robert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Tereza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Tamara;   Thea</w:t>
                            </w:r>
                          </w:p>
                          <w:p w:rsidR="000B25ED" w:rsidRDefault="00431055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Duben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-    72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Robin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Vanesa;   Zuzana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Květen         -    75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Pr="002669D8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14x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Dominik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28438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4C9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57408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Roman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12x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Sofie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431055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Č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erven         -    61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Jan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Tobias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Viktorie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367CC9" w:rsidRPr="00367CC9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1x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Agáta;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Alena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</w:p>
                          <w:p w:rsidR="00D032DA" w:rsidRDefault="002669D8">
                            <w:pPr>
                              <w:tabs>
                                <w:tab w:val="left" w:pos="4678"/>
                              </w:tabs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Červenec      -    72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Viktor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Andrea;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Bára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B25ED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Srpen           -    64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13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Štěpán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Vojta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10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Natálie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Barbora Marie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Září              -    75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Nela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Beáta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2669D8">
                            <w:pPr>
                              <w:tabs>
                                <w:tab w:val="left" w:pos="2835"/>
                              </w:tabs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Říjen            -    68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12x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Filip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1x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Alan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Bibiana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Listopad       -    73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Marek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Albert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9x</w:t>
                            </w:r>
                            <w:r w:rsidR="0067291B" w:rsidRP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Anežka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Dana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Prosinec       -    72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Alexandr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Karolína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Eleonora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11x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David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Alfred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Lucie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Emílie;    Ester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Pr="0067291B" w:rsidRDefault="00D032DA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Antonio</w:t>
                            </w:r>
                            <w:r w:rsidR="00734346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Veronika</w:t>
                            </w:r>
                            <w:r w:rsidR="0067291B" w:rsidRP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Helena</w:t>
                            </w:r>
                          </w:p>
                          <w:p w:rsidR="00D032DA" w:rsidRPr="00431055" w:rsidRDefault="00E651A2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Dvojčata: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8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10x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Josef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Arthur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Charlotte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431055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2 chlapci  –     0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413F7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183F3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Matěj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Břetislav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8x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Amálie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Chi Lan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542E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2669D8" w:rsidP="00413F7B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2 dívky     –     2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x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Matyáš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032DA" w:rsidRP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74C90" w:rsidRP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 w:rsidRP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Deniel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Barbora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Inna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D032DA" w:rsidRPr="00E41DFA" w:rsidRDefault="002669D8" w:rsidP="00413F7B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chlapec a dívka – 6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Patrik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Denis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Laura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Isabella Sofie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D032DA" w:rsidRPr="00431055" w:rsidRDefault="00413F7B">
                            <w:pPr>
                              <w:tabs>
                                <w:tab w:val="left" w:pos="2694"/>
                              </w:tabs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Deniz Dersim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Izabela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Pr="00431055" w:rsidRDefault="00413F7B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9x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Adam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Denny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7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Kristýna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Jana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Default="00431055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Největší dítě  – </w:t>
                            </w:r>
                            <w:r w:rsidR="00CB17F7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CB17F7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96</w:t>
                            </w:r>
                            <w:bookmarkStart w:id="0" w:name="_GoBack"/>
                            <w:bookmarkEnd w:id="0"/>
                            <w:r w:rsidR="00183F3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0 </w:t>
                            </w:r>
                            <w:r w:rsidR="00E651A2" w:rsidRPr="001C4CBF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g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Tadeáš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Emil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Jaroslava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Pr="00431055" w:rsidRDefault="002669D8">
                            <w:pPr>
                              <w:rPr>
                                <w:rFonts w:ascii="Bookman Old Style" w:hAnsi="Bookman Old Style" w:cs="Bookman Old Style"/>
                                <w:color w:val="00FF00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Nejmenší dítě – </w:t>
                            </w:r>
                            <w:r w:rsidR="00CB17F7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CB17F7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14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0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g</w:t>
                            </w:r>
                            <w:r w:rsidR="0060663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Václav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Hugo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="0067291B" w:rsidRPr="0067291B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Aneta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Jessica</w:t>
                            </w:r>
                          </w:p>
                          <w:p w:rsidR="00D032DA" w:rsidRPr="00734346" w:rsidRDefault="00413F7B">
                            <w:pPr>
                              <w:tabs>
                                <w:tab w:val="left" w:pos="4820"/>
                              </w:tabs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0FF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Janek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Julie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F059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Jindřiška</w:t>
                            </w:r>
                          </w:p>
                          <w:p w:rsidR="00D032DA" w:rsidRDefault="00413F7B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8x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Lukáš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Jaromír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AC206F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70E1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Magdaléna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Jitka;    Jolana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B25ED" w:rsidRPr="00734346" w:rsidRDefault="00413F7B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Tobiáš</w:t>
                            </w:r>
                            <w:r w:rsidR="00734346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Jeremiáš</w:t>
                            </w:r>
                            <w:r w:rsidR="00734346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Michaela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Karina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Default="000B25ED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u w:val="single"/>
                              </w:rPr>
                              <w:t>Dětí nesezdaných</w:t>
                            </w:r>
                            <w:r w:rsidR="00070E1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Joseph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Nikola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Kristina</w:t>
                            </w:r>
                          </w:p>
                          <w:p w:rsidR="00D032DA" w:rsidRPr="007A7991" w:rsidRDefault="00E651A2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rodičů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– 333, tj. 40,1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%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7x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Antonín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70E10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Kristán</w:t>
                            </w:r>
                            <w:r w:rsidR="00D032DA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Lada;    Leona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Pr="00431055" w:rsidRDefault="00E651A2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František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Ladislav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5x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Gabriela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Leontýna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32DA" w:rsidRPr="00431055" w:rsidRDefault="00E651A2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Petr</w:t>
                            </w:r>
                            <w:r w:rsidR="00431055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 w:rsidRP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Louis Patrick  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Libuše </w:t>
                            </w:r>
                          </w:p>
                          <w:p w:rsidR="00D032DA" w:rsidRPr="0005330F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Prvorozených – 383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 w:rsidRP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Marcel Drahoslav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 w:rsidRPr="007A7991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4x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Adriana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Liliana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0B25ED" w:rsidRPr="00431055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Druhorozených – 297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6x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Daniel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Marian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Elen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Lillian</w:t>
                            </w:r>
                          </w:p>
                          <w:p w:rsidR="00D032DA" w:rsidRPr="00431055" w:rsidRDefault="00E651A2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Třetirozených – </w:t>
                            </w:r>
                            <w:r w:rsidR="002669D8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117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A4D3E" w:rsidRP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Michal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Matteo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Ella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Lilly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Pr="0005330F" w:rsidRDefault="002669D8">
                            <w:pPr>
                              <w:rPr>
                                <w:rFonts w:ascii="Bookman Old Style" w:hAnsi="Bookman Old Style" w:cs="Bookman Old Style"/>
                                <w:color w:val="00FF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Čtvrtorozených – 1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Samuel</w:t>
                            </w:r>
                            <w:r w:rsidR="00431055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FC45F3" w:rsidRP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Matyas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Markéta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Lilly Ann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:rsidR="00D032DA" w:rsidRPr="0005330F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Pětirozených – 10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FC45F3" w:rsidRP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Max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Maxim</w:t>
                            </w:r>
                            <w:r w:rsidR="0005330F" w:rsidRP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 w:rsidRP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Sára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Lýdie;    Maja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Šestirozených – 3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5x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Jáchym</w:t>
                            </w:r>
                            <w:r w:rsidR="00734346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D032DA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E1229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51A2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Mike;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Miroslav  </w:t>
                            </w:r>
                            <w:r w:rsidR="00E651A2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Terezie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51A2" w:rsidRP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Mariana;    Marta</w:t>
                            </w:r>
                          </w:p>
                          <w:p w:rsidR="00D032DA" w:rsidRDefault="002669D8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Sedmirozených – 3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Jiří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Natanael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Martina;    Mia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Default="002669D8"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A4D3E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Kryštof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Nick;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Olexandr    </w:t>
                            </w:r>
                            <w:r w:rsidR="00367CC9" w:rsidRPr="00367CC9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3x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Ažběta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Miroslava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:rsidR="00D032DA" w:rsidRPr="0005330F" w:rsidRDefault="002669D8" w:rsidP="0067291B">
                            <w:pPr>
                              <w:ind w:left="708" w:hanging="708"/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</w:t>
                            </w:r>
                            <w:r w:rsidR="00BC7E6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032D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Michael</w:t>
                            </w:r>
                            <w:r w:rsidR="00D032DA"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05330F" w:rsidRP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Oliver;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Patr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ick          Diana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Naďa;    Natalie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Pr="0005330F" w:rsidRDefault="00D032DA">
                            <w:pPr>
                              <w:tabs>
                                <w:tab w:val="left" w:pos="7938"/>
                              </w:tabs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Richard</w:t>
                            </w:r>
                            <w:r w:rsidRP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C45F3" w:rsidRP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Pavel; 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 w:rsidRPr="00FC45F3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Prokop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Elena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Nella;    Odette</w:t>
                            </w:r>
                            <w:r w:rsidR="00523DC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D032DA" w:rsidRDefault="00D032DA">
                            <w:pP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Vojtěch</w:t>
                            </w:r>
                            <w:r w:rsidR="00734346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Radim; </w:t>
                            </w:r>
                            <w:r w:rsidR="007A7991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Rado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mír       Hana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Olivie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0907AE" w:rsidRDefault="00D032DA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651A2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Rostislav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Johana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88678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Patricie;    Pavlína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734346" w:rsidRDefault="000907AE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 xml:space="preserve">4x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Jaroslav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Samuel František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Justýna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8678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Polina;    Rosálie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bCs/>
                                <w:sz w:val="18"/>
                                <w:szCs w:val="18"/>
                              </w:rPr>
                              <w:t>Jonáš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07A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Sebastian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Lenka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Rosaria;    Rozalie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Nikolas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Sebastián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Marie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Rozárie;    Sabina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Vít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Stanislav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Petra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Samanta;    Simona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Timon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Rozálie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Sophia;    Stella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</w:t>
                            </w:r>
                            <w:r w:rsidR="00E41DFA" w:rsidRPr="00E41DFA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3x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Aleš</w:t>
                            </w:r>
                            <w:r w:rsidR="0005330F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Timotej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Sylva;    Šárka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734346" w:rsidP="001810B0">
                            <w:pPr>
                              <w:ind w:left="708" w:hanging="708"/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</w:t>
                            </w:r>
                            <w:r w:rsidR="000907A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Eliáš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Vavřinec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7CC9" w:rsidRPr="00367CC9">
                              <w:rPr>
                                <w:rFonts w:ascii="Bookman Old Style" w:hAnsi="Bookman Old Style" w:cs="Bookman Old Style"/>
                                <w:b/>
                                <w:sz w:val="18"/>
                                <w:szCs w:val="18"/>
                              </w:rPr>
                              <w:t>2x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Beata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Táňa;    Tea</w:t>
                            </w:r>
                            <w:r w:rsidR="005E7F4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       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Jindřich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Vilém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Daniela          </w:t>
                            </w:r>
                            <w:r w:rsidR="0088678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Timea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Karel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Viliam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Denisa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88678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Valentýna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Mikuláš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Vladimír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Dominika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Valerie</w:t>
                            </w:r>
                          </w:p>
                          <w:p w:rsidR="00734346" w:rsidRDefault="00734346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Zdeněk</w:t>
                            </w: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FC45F3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>Vratislav</w:t>
                            </w:r>
                            <w:r w:rsidR="0067291B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Ela;   Emma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Valerija</w:t>
                            </w:r>
                          </w:p>
                          <w:p w:rsidR="0067291B" w:rsidRDefault="00734346" w:rsidP="00367CC9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</w:t>
                            </w:r>
                            <w:r w:rsidR="00E41DFA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</w:t>
                            </w:r>
                            <w:r w:rsidR="000907A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Eva;   Iveta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Vendula</w:t>
                            </w:r>
                          </w:p>
                          <w:p w:rsidR="00367CC9" w:rsidRDefault="0067291B">
                            <w:pP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0907AE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367CC9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                                                          Kamila</w:t>
                            </w:r>
                            <w:r w:rsidR="001810B0">
                              <w:rPr>
                                <w:rFonts w:ascii="Bookman Old Style" w:hAnsi="Bookman Old Style" w:cs="Bookman Old Style"/>
                                <w:sz w:val="18"/>
                                <w:szCs w:val="18"/>
                              </w:rPr>
                              <w:t xml:space="preserve">              Viktorie Anna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57.7pt;margin-top:100.8pt;width:489.5pt;height:662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" stroked="f">
                <v:textbox inset="0,0,0,0">
                  <w:txbxContent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D032DA" w:rsidRDefault="00D032DA">
                      <w:pPr>
                        <w:pStyle w:val="Nadpis2"/>
                        <w:tabs>
                          <w:tab w:val="left" w:pos="2835"/>
                        </w:tabs>
                      </w:pPr>
                      <w:r>
                        <w:t>Počet narozených</w:t>
                      </w:r>
                      <w:r>
                        <w:rPr>
                          <w:u w:val="none"/>
                        </w:rPr>
                        <w:t xml:space="preserve">                         </w:t>
                      </w:r>
                      <w:r>
                        <w:t>Jména chlapců</w:t>
                      </w:r>
                      <w:r>
                        <w:rPr>
                          <w:b w:val="0"/>
                          <w:bCs w:val="0"/>
                          <w:u w:val="none"/>
                        </w:rPr>
                        <w:t xml:space="preserve">                                      </w:t>
                      </w:r>
                      <w:r>
                        <w:t>Jména dívek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  <w:t>dětí: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831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00FF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Chlapců: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433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00FF00"/>
                          <w:sz w:val="18"/>
                          <w:szCs w:val="18"/>
                        </w:rPr>
                        <w:t xml:space="preserve">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0B25ED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30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x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Jakub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B25ED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734346" w:rsidRPr="00734346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2x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Dušan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25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Eliška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B25ED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2x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Kateřina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Dívek:      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398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  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Bookman Old Style" w:hAnsi="Bookman Old Style" w:cs="Bookman Old Style"/>
                          <w:i/>
                          <w:iCs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Erik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Klára;   Klaudie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D032DA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</w:t>
                      </w:r>
                      <w:r w:rsidR="000B25ED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B25ED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19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Ondřej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Luboš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17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Ema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Lea;   Linda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B25ED" w:rsidRDefault="00431055">
                      <w:r>
                        <w:t xml:space="preserve">                                                </w:t>
                      </w:r>
                      <w:r w:rsidR="00734346">
                        <w:t xml:space="preserve">             </w:t>
                      </w:r>
                      <w:r w:rsidR="00E41DFA">
                        <w:t xml:space="preserve">                           Matouš</w:t>
                      </w:r>
                      <w:r w:rsidR="00734346">
                        <w:t xml:space="preserve"> </w:t>
                      </w:r>
                      <w:r w:rsidR="0067291B">
                        <w:t xml:space="preserve">                              </w:t>
                      </w:r>
                      <w:r w:rsidR="00367CC9">
                        <w:t xml:space="preserve">                       Miriam;   Nikol</w:t>
                      </w:r>
                    </w:p>
                    <w:p w:rsidR="00D032DA" w:rsidRDefault="00D032DA">
                      <w:pPr>
                        <w:pStyle w:val="Nadpis2"/>
                      </w:pPr>
                      <w:r>
                        <w:t>Porodnost v měsících</w:t>
                      </w:r>
                      <w:r>
                        <w:rPr>
                          <w:b w:val="0"/>
                          <w:bCs w:val="0"/>
                          <w:u w:val="none"/>
                        </w:rPr>
                        <w:t xml:space="preserve">         </w:t>
                      </w:r>
                      <w:r w:rsidR="002669D8">
                        <w:rPr>
                          <w:u w:val="none"/>
                        </w:rPr>
                        <w:t>16</w:t>
                      </w:r>
                      <w:r w:rsidR="00431055" w:rsidRPr="00431055">
                        <w:rPr>
                          <w:u w:val="none"/>
                        </w:rPr>
                        <w:t>x</w:t>
                      </w:r>
                      <w:r w:rsidR="002669D8">
                        <w:rPr>
                          <w:b w:val="0"/>
                          <w:bCs w:val="0"/>
                          <w:u w:val="none"/>
                        </w:rPr>
                        <w:t xml:space="preserve"> Martin</w:t>
                      </w:r>
                      <w:r w:rsidR="00431055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2669D8">
                        <w:rPr>
                          <w:b w:val="0"/>
                          <w:bCs w:val="0"/>
                          <w:u w:val="none"/>
                        </w:rPr>
                        <w:t xml:space="preserve">           </w:t>
                      </w:r>
                      <w:r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574085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E41DFA">
                        <w:rPr>
                          <w:b w:val="0"/>
                          <w:bCs w:val="0"/>
                          <w:u w:val="none"/>
                        </w:rPr>
                        <w:t>Maxmilián</w:t>
                      </w:r>
                      <w:r w:rsidR="00734346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D74C90">
                        <w:rPr>
                          <w:b w:val="0"/>
                          <w:bCs w:val="0"/>
                          <w:u w:val="none"/>
                        </w:rPr>
                        <w:t xml:space="preserve">  </w:t>
                      </w:r>
                      <w:r w:rsidR="00E41DFA">
                        <w:rPr>
                          <w:b w:val="0"/>
                          <w:bCs w:val="0"/>
                          <w:u w:val="none"/>
                        </w:rPr>
                        <w:t xml:space="preserve">   </w:t>
                      </w:r>
                      <w:r w:rsidR="00574085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67291B" w:rsidRPr="0067291B">
                        <w:rPr>
                          <w:u w:val="none"/>
                        </w:rPr>
                        <w:t>15x</w:t>
                      </w:r>
                      <w:r w:rsidR="007A7991">
                        <w:rPr>
                          <w:b w:val="0"/>
                          <w:bCs w:val="0"/>
                          <w:u w:val="none"/>
                        </w:rPr>
                        <w:t xml:space="preserve"> Anna</w:t>
                      </w:r>
                      <w:r w:rsidR="0067291B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574085">
                        <w:rPr>
                          <w:b w:val="0"/>
                          <w:bCs w:val="0"/>
                          <w:u w:val="none"/>
                        </w:rPr>
                        <w:t xml:space="preserve">     </w:t>
                      </w:r>
                      <w:r w:rsidR="00284381">
                        <w:rPr>
                          <w:b w:val="0"/>
                          <w:bCs w:val="0"/>
                          <w:u w:val="none"/>
                        </w:rPr>
                        <w:t xml:space="preserve"> </w:t>
                      </w:r>
                      <w:r w:rsidR="00574085">
                        <w:rPr>
                          <w:b w:val="0"/>
                          <w:bCs w:val="0"/>
                          <w:u w:val="none"/>
                        </w:rPr>
                        <w:t xml:space="preserve">      </w:t>
                      </w:r>
                      <w:r w:rsidR="00367CC9">
                        <w:rPr>
                          <w:b w:val="0"/>
                          <w:bCs w:val="0"/>
                          <w:u w:val="none"/>
                        </w:rPr>
                        <w:t xml:space="preserve">     Nina;   Silvie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Leden          -     6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0B25ED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Šimon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Radek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</w:t>
                      </w:r>
                      <w:r w:rsidR="0028438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88678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Ste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669D8" w:rsidRPr="007A7991" w:rsidRDefault="00431055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Únor            -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6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6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Radovan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13x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Adéla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Štěpánka</w:t>
                      </w:r>
                    </w:p>
                    <w:p w:rsidR="002669D8" w:rsidRDefault="00431055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Březen         -    6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8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15x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Tomáš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Robert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Tereza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Tamara;   Thea</w:t>
                      </w:r>
                    </w:p>
                    <w:p w:rsidR="000B25ED" w:rsidRDefault="00431055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Duben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-    72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Robin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Vanesa;   Zuzana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Květen         -    75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Pr="002669D8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14x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Dominik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28438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74C9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57408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Roman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12x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Sofie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431055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Č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erven         -    61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Jan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Tobias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Viktorie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367CC9" w:rsidRPr="00367CC9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1x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Agáta;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Alena    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</w:t>
                      </w:r>
                    </w:p>
                    <w:p w:rsidR="00D032DA" w:rsidRDefault="002669D8">
                      <w:pPr>
                        <w:tabs>
                          <w:tab w:val="left" w:pos="4678"/>
                        </w:tabs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Červenec      -    72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Viktor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Andrea;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Bára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B25ED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Srpen           -    64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13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Štěpán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Vojta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10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Natálie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Barbora Marie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Září              -    75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Nela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Beáta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2669D8">
                      <w:pPr>
                        <w:tabs>
                          <w:tab w:val="left" w:pos="2835"/>
                        </w:tabs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Říjen            -    68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12x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Filip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1x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Alan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Bibiana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Listopad       -    73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Marek</w:t>
                      </w:r>
                      <w:r w:rsidR="00183F3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183F3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Albert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9x</w:t>
                      </w:r>
                      <w:r w:rsidR="0067291B" w:rsidRP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Anežka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Dana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Prosinec       -    72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Alexandr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Karolína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Eleonora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11x</w:t>
                      </w:r>
                      <w:r w:rsidR="00183F3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183F3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David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Alfred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Lucie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Emílie;    Ester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Pr="0067291B" w:rsidRDefault="00D032DA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183F3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P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Antonio</w:t>
                      </w:r>
                      <w:r w:rsidR="00734346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P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Veronika</w:t>
                      </w:r>
                      <w:r w:rsidR="0067291B" w:rsidRP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Helena</w:t>
                      </w:r>
                    </w:p>
                    <w:p w:rsidR="00D032DA" w:rsidRPr="00431055" w:rsidRDefault="00E651A2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  <w:t>Dvojčata: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8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10x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Josef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Arthur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Charlotte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431055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2 chlapci  –     0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413F7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183F3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Matěj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Břetislav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8x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Amálie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Chi Lan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A542E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2669D8" w:rsidP="00413F7B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2 dívky     –     2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x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Matyáš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D032DA" w:rsidRP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D74C90" w:rsidRP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 w:rsidRP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Deniel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Barbora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Inna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D032DA" w:rsidRPr="00E41DFA" w:rsidRDefault="002669D8" w:rsidP="00413F7B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chlapec a dívka – 6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E651A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</w:t>
                      </w:r>
                      <w:r w:rsid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Patrik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Denis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Laura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Isabella Sofie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D032DA" w:rsidRPr="00431055" w:rsidRDefault="00413F7B">
                      <w:pPr>
                        <w:tabs>
                          <w:tab w:val="left" w:pos="2694"/>
                        </w:tabs>
                        <w:rPr>
                          <w:rFonts w:ascii="Bookman Old Style" w:hAnsi="Bookman Old Style" w:cs="Bookman Old Style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Deniz Dersim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Izabela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Pr="00431055" w:rsidRDefault="00413F7B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  <w:u w:val="single"/>
                        </w:rPr>
                      </w:pPr>
                      <w:r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9x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Adam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Denny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7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Kristýna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Jana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Default="00431055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Největší dítě  – </w:t>
                      </w:r>
                      <w:r w:rsidR="00CB17F7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4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="00CB17F7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96</w:t>
                      </w:r>
                      <w:bookmarkStart w:id="1" w:name="_GoBack"/>
                      <w:bookmarkEnd w:id="1"/>
                      <w:r w:rsidR="00183F3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0 </w:t>
                      </w:r>
                      <w:r w:rsidR="00E651A2" w:rsidRPr="001C4CBF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g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Tadeáš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Emil</w:t>
                      </w:r>
                      <w:r w:rsidR="00734346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0663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Jaroslava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Pr="00431055" w:rsidRDefault="002669D8">
                      <w:pPr>
                        <w:rPr>
                          <w:rFonts w:ascii="Bookman Old Style" w:hAnsi="Bookman Old Style" w:cs="Bookman Old Style"/>
                          <w:color w:val="00FF00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Nejmenší dítě – </w:t>
                      </w:r>
                      <w:r w:rsidR="00CB17F7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="00CB17F7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14</w:t>
                      </w:r>
                      <w:r w:rsidR="0060663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0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g</w:t>
                      </w:r>
                      <w:r w:rsidR="0060663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Václav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Hugo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="0067291B" w:rsidRPr="0067291B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Aneta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Jessica</w:t>
                      </w:r>
                    </w:p>
                    <w:p w:rsidR="00D032DA" w:rsidRPr="00734346" w:rsidRDefault="00413F7B">
                      <w:pPr>
                        <w:tabs>
                          <w:tab w:val="left" w:pos="4820"/>
                        </w:tabs>
                        <w:rPr>
                          <w:rFonts w:ascii="Bookman Old Style" w:hAnsi="Bookman Old Style" w:cs="Bookman Old Style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color w:val="00FF00"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734346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05330F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Janek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Julie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F059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Jindřiška</w:t>
                      </w:r>
                    </w:p>
                    <w:p w:rsidR="00D032DA" w:rsidRDefault="00413F7B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8x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Lukáš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34346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Jaromír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AC206F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70E1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Magdaléna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Jitka;    Jolana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B25ED" w:rsidRPr="00734346" w:rsidRDefault="00413F7B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Tobiáš</w:t>
                      </w:r>
                      <w:r w:rsidR="00734346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Jeremiáš</w:t>
                      </w:r>
                      <w:r w:rsidR="00734346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Michaela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Karina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Default="000B25ED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u w:val="single"/>
                        </w:rPr>
                        <w:t>Dětí nesezdaných</w:t>
                      </w:r>
                      <w:r w:rsidR="00070E1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Joseph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Nikola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Kristina</w:t>
                      </w:r>
                    </w:p>
                    <w:p w:rsidR="00D032DA" w:rsidRPr="007A7991" w:rsidRDefault="00E651A2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  <w:u w:val="single"/>
                        </w:rPr>
                        <w:t>rodičů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– 333, tj. 40,1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%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2669D8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7x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Antonín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70E10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05330F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734346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Kristán</w:t>
                      </w:r>
                      <w:r w:rsidR="00D032DA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7A7991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Lada;    Leona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Pr="00431055" w:rsidRDefault="00E651A2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František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Ladislav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5x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Gabriela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Leontýna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32DA" w:rsidRPr="00431055" w:rsidRDefault="00E651A2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Petr</w:t>
                      </w:r>
                      <w:r w:rsidR="00431055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 w:rsidRP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Louis Patrick  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Libuše </w:t>
                      </w:r>
                    </w:p>
                    <w:p w:rsidR="00D032DA" w:rsidRPr="0005330F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Prvorozených – 383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C45F3" w:rsidRP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Marcel Drahoslav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 w:rsidRPr="007A7991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4x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Adriana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Liliana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0B25ED" w:rsidRPr="00431055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Druhorozených – 297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6x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Daniel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Marian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Elen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Lillian</w:t>
                      </w:r>
                    </w:p>
                    <w:p w:rsidR="00D032DA" w:rsidRPr="00431055" w:rsidRDefault="00E651A2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Třetirozených – </w:t>
                      </w:r>
                      <w:r w:rsidR="002669D8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117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EA4D3E" w:rsidRP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Michal</w:t>
                      </w:r>
                      <w:r w:rsidR="00431055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Matteo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Ella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Lilly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Pr="0005330F" w:rsidRDefault="002669D8">
                      <w:pPr>
                        <w:rPr>
                          <w:rFonts w:ascii="Bookman Old Style" w:hAnsi="Bookman Old Style" w:cs="Bookman Old Style"/>
                          <w:color w:val="00FF00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Čtvrtorozených – 1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Samuel</w:t>
                      </w:r>
                      <w:r w:rsidR="00431055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FC45F3" w:rsidRP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Matyas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Markéta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Lilly Ann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</w:p>
                    <w:p w:rsidR="00D032DA" w:rsidRPr="0005330F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Pětirozených – 10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FC45F3" w:rsidRP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Max</w:t>
                      </w:r>
                      <w:r w:rsid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; </w:t>
                      </w:r>
                      <w:r w:rsidR="007A7991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Maxim</w:t>
                      </w:r>
                      <w:r w:rsidR="0005330F" w:rsidRP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 w:rsidRP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Sára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Lýdie;    Maja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Šestirozených – 3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5x </w:t>
                      </w:r>
                      <w:r w:rsidR="00EA4D3E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Jáchym</w:t>
                      </w:r>
                      <w:r w:rsidR="00734346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D032DA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8E1229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651A2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Mike;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Miroslav  </w:t>
                      </w:r>
                      <w:r w:rsidR="00E651A2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Terezie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651A2" w:rsidRP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Mariana;    Marta</w:t>
                      </w:r>
                    </w:p>
                    <w:p w:rsidR="00D032DA" w:rsidRDefault="002669D8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>Sedmirozených – 3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E651A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EA4D3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Jiří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Natanael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Martina;    Mia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Default="002669D8"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A4D3E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Kryštof</w:t>
                      </w:r>
                      <w:r w:rsidR="00D032D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Nick;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Olexandr    </w:t>
                      </w:r>
                      <w:r w:rsidR="00367CC9" w:rsidRPr="00367CC9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3x</w:t>
                      </w:r>
                      <w:r w:rsidR="00367CC9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Ažběta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Miroslava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</w:t>
                      </w:r>
                    </w:p>
                    <w:p w:rsidR="00D032DA" w:rsidRPr="0005330F" w:rsidRDefault="002669D8" w:rsidP="0067291B">
                      <w:pPr>
                        <w:ind w:left="708" w:hanging="708"/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</w:t>
                      </w:r>
                      <w:r w:rsidR="00BC7E63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  <w:r w:rsidR="00E651A2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D032D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Michael</w:t>
                      </w:r>
                      <w:r w:rsidR="00D032DA"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</w:t>
                      </w:r>
                      <w:r w:rsidR="0005330F" w:rsidRP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Oliver;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Patr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ick          Diana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Naďa;    Natalie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Pr="0005330F" w:rsidRDefault="00D032DA">
                      <w:pPr>
                        <w:tabs>
                          <w:tab w:val="left" w:pos="7938"/>
                        </w:tabs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Richard</w:t>
                      </w:r>
                      <w:r w:rsidRP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05330F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  <w:r w:rsidR="00FC45F3" w:rsidRP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Pavel;  </w:t>
                      </w:r>
                      <w:r w:rsidR="007A7991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C45F3" w:rsidRPr="00FC45F3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Prokop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Elena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Nella;    Odette</w:t>
                      </w:r>
                      <w:r w:rsidR="00523DC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D032DA" w:rsidRDefault="00D032DA">
                      <w:pP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                  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Vojtěch</w:t>
                      </w:r>
                      <w:r w:rsidR="00734346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Radim; </w:t>
                      </w:r>
                      <w:r w:rsidR="007A7991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Rado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mír       Hana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Olivie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0907AE" w:rsidRDefault="00D032DA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651A2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Rostislav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367CC9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367CC9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Johana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88678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Patricie;    Pavlína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734346" w:rsidRDefault="000907AE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 xml:space="preserve">4x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Jaroslav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Samuel František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Justýna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88678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Polina;    Rosálie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E41DFA">
                        <w:rPr>
                          <w:rFonts w:ascii="Bookman Old Style" w:hAnsi="Bookman Old Style" w:cs="Bookman Old Style"/>
                          <w:bCs/>
                          <w:sz w:val="18"/>
                          <w:szCs w:val="18"/>
                        </w:rPr>
                        <w:t>Jonáš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907A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Sebastian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Lenka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Rosaria;    Rozalie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Nikolas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Sebastián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Marie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Rozárie;    Sabina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Vít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Stanislav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Petra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Samanta;    Simona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Timon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Rozálie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Sophia;    Stella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</w:t>
                      </w:r>
                      <w:r w:rsidR="00E41DFA" w:rsidRPr="00E41DFA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3x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Aleš</w:t>
                      </w:r>
                      <w:r w:rsidR="0005330F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Timotej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Sylva;    Šárka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734346" w:rsidP="001810B0">
                      <w:pPr>
                        <w:ind w:left="708" w:hanging="708"/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</w:t>
                      </w:r>
                      <w:r w:rsidR="000907A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Eliáš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Vavřinec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367CC9" w:rsidRPr="00367CC9">
                        <w:rPr>
                          <w:rFonts w:ascii="Bookman Old Style" w:hAnsi="Bookman Old Style" w:cs="Bookman Old Style"/>
                          <w:b/>
                          <w:sz w:val="18"/>
                          <w:szCs w:val="18"/>
                        </w:rPr>
                        <w:t>2x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Beata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Táňa;    Tea</w:t>
                      </w:r>
                      <w:r w:rsidR="005E7F4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       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Jindřich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Vilém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Daniela          </w:t>
                      </w:r>
                      <w:r w:rsidR="0088678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Timea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Karel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Viliam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Denisa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</w:t>
                      </w:r>
                      <w:r w:rsidR="0088678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Valentýna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Mikuláš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Vladimír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Dominika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Valerie</w:t>
                      </w:r>
                    </w:p>
                    <w:p w:rsidR="00734346" w:rsidRDefault="00734346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Zdeněk</w:t>
                      </w: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</w:t>
                      </w:r>
                      <w:r w:rsidR="00FC45F3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>Vratislav</w:t>
                      </w:r>
                      <w:r w:rsidR="0067291B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Ela;   Emma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Valerija</w:t>
                      </w:r>
                    </w:p>
                    <w:p w:rsidR="0067291B" w:rsidRDefault="00734346" w:rsidP="00367CC9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</w:t>
                      </w:r>
                      <w:r w:rsidR="00E41DFA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</w:t>
                      </w:r>
                      <w:r w:rsidR="000907A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Eva;   Iveta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Vendula</w:t>
                      </w:r>
                    </w:p>
                    <w:p w:rsidR="00367CC9" w:rsidRDefault="0067291B">
                      <w:pP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</w:t>
                      </w:r>
                      <w:r w:rsidR="000907AE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367CC9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                                                          Kamila</w:t>
                      </w:r>
                      <w:r w:rsidR="001810B0">
                        <w:rPr>
                          <w:rFonts w:ascii="Bookman Old Style" w:hAnsi="Bookman Old Style" w:cs="Bookman Old Style"/>
                          <w:sz w:val="18"/>
                          <w:szCs w:val="18"/>
                        </w:rPr>
                        <w:t xml:space="preserve">              Viktorie Anna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6676390</wp:posOffset>
                </wp:positionH>
                <wp:positionV relativeFrom="paragraph">
                  <wp:posOffset>9329420</wp:posOffset>
                </wp:positionV>
                <wp:extent cx="274320" cy="91440"/>
                <wp:effectExtent l="13335" t="13335" r="7620" b="9525"/>
                <wp:wrapSquare wrapText="bothSides"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" cy="9144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CF03C" id="Line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5.7pt,734.6pt" to="547.3pt,7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" strokeweight=".26mm">
                <v:stroke joinstyle="miter" endcap="square"/>
                <w10:wrap type="square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9420860</wp:posOffset>
                </wp:positionV>
                <wp:extent cx="274320" cy="0"/>
                <wp:effectExtent l="13335" t="9525" r="7620" b="9525"/>
                <wp:wrapSquare wrapText="bothSides"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1E717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pt,741.8pt" to="295.3pt,7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" strokeweight=".26mm">
                <v:stroke joinstyle="miter" endcap="square"/>
                <w10:wrap type="square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6402070</wp:posOffset>
                </wp:positionH>
                <wp:positionV relativeFrom="paragraph">
                  <wp:posOffset>9420860</wp:posOffset>
                </wp:positionV>
                <wp:extent cx="365760" cy="91440"/>
                <wp:effectExtent l="5715" t="9525" r="9525" b="13335"/>
                <wp:wrapSquare wrapText="bothSides"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" cy="9144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7C2F6" id="Line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1pt,741.8pt" to="532.9pt,7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" strokeweight=".26mm">
                <v:stroke joinstyle="miter" endcap="square"/>
                <w10:wrap type="square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3110230</wp:posOffset>
                </wp:positionH>
                <wp:positionV relativeFrom="paragraph">
                  <wp:posOffset>9420860</wp:posOffset>
                </wp:positionV>
                <wp:extent cx="365760" cy="91440"/>
                <wp:effectExtent l="9525" t="9525" r="5715" b="13335"/>
                <wp:wrapSquare wrapText="bothSides"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" cy="9144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7289E" id="Line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9pt,741.8pt" to="273.7pt,7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" strokeweight=".26mm">
                <v:stroke joinstyle="miter" endcap="square"/>
                <w10:wrap type="square"/>
              </v:line>
            </w:pict>
          </mc:Fallback>
        </mc:AlternateContent>
      </w:r>
      <w:r w:rsidR="000419C4">
        <w:rPr>
          <w:noProof/>
          <w:lang w:eastAsia="cs-CZ"/>
        </w:rPr>
        <w:drawing>
          <wp:inline distT="0" distB="0" distL="0" distR="0">
            <wp:extent cx="7543800" cy="1052512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525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32DA">
      <w:pgSz w:w="11906" w:h="16838"/>
      <w:pgMar w:top="284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Bookman Old Style" w:hAnsi="Bookman Old Style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F7"/>
    <w:rsid w:val="000419C4"/>
    <w:rsid w:val="0005330F"/>
    <w:rsid w:val="00067685"/>
    <w:rsid w:val="00070E10"/>
    <w:rsid w:val="000907AE"/>
    <w:rsid w:val="000B25ED"/>
    <w:rsid w:val="00164525"/>
    <w:rsid w:val="001810B0"/>
    <w:rsid w:val="00183F33"/>
    <w:rsid w:val="001C4CBF"/>
    <w:rsid w:val="00247D0E"/>
    <w:rsid w:val="002669D8"/>
    <w:rsid w:val="00284381"/>
    <w:rsid w:val="00367CC9"/>
    <w:rsid w:val="00367E2B"/>
    <w:rsid w:val="003B4D64"/>
    <w:rsid w:val="003D6B65"/>
    <w:rsid w:val="00413F7B"/>
    <w:rsid w:val="00431055"/>
    <w:rsid w:val="00523DCE"/>
    <w:rsid w:val="00574085"/>
    <w:rsid w:val="005A0394"/>
    <w:rsid w:val="005A2E57"/>
    <w:rsid w:val="005E7F40"/>
    <w:rsid w:val="00606632"/>
    <w:rsid w:val="0067291B"/>
    <w:rsid w:val="006F0592"/>
    <w:rsid w:val="00734346"/>
    <w:rsid w:val="007A7991"/>
    <w:rsid w:val="0088678B"/>
    <w:rsid w:val="008A04D1"/>
    <w:rsid w:val="008E1229"/>
    <w:rsid w:val="009D3672"/>
    <w:rsid w:val="00A542E3"/>
    <w:rsid w:val="00AC206F"/>
    <w:rsid w:val="00BC7E63"/>
    <w:rsid w:val="00CB17F7"/>
    <w:rsid w:val="00CC1677"/>
    <w:rsid w:val="00D032DA"/>
    <w:rsid w:val="00D616DD"/>
    <w:rsid w:val="00D74C90"/>
    <w:rsid w:val="00DA2471"/>
    <w:rsid w:val="00E41DFA"/>
    <w:rsid w:val="00E651A2"/>
    <w:rsid w:val="00E913D5"/>
    <w:rsid w:val="00EA4D3E"/>
    <w:rsid w:val="00FC45F3"/>
    <w:rsid w:val="00F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9D834"/>
  <w15:docId w15:val="{1A41D50D-4A75-4AAA-8BF8-6187596E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numPr>
        <w:numId w:val="1"/>
      </w:numPr>
      <w:outlineLvl w:val="0"/>
    </w:pPr>
    <w:rPr>
      <w:rFonts w:ascii="Bookman Old Style" w:hAnsi="Bookman Old Style" w:cs="Bookman Old Style"/>
      <w:b/>
      <w:bCs/>
      <w:sz w:val="52"/>
      <w:szCs w:val="52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numPr>
        <w:ilvl w:val="1"/>
        <w:numId w:val="1"/>
      </w:numPr>
      <w:outlineLvl w:val="1"/>
    </w:pPr>
    <w:rPr>
      <w:rFonts w:ascii="Bookman Old Style" w:hAnsi="Bookman Old Style" w:cs="Bookman Old Style"/>
      <w:b/>
      <w:bCs/>
      <w:sz w:val="18"/>
      <w:szCs w:val="1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  <w:lang w:eastAsia="ar-SA" w:bidi="ar-SA"/>
    </w:rPr>
  </w:style>
  <w:style w:type="character" w:customStyle="1" w:styleId="WW8Num2z0">
    <w:name w:val="WW8Num2z0"/>
    <w:uiPriority w:val="99"/>
    <w:rPr>
      <w:rFonts w:ascii="Bookman Old Style" w:hAnsi="Bookman Old Style"/>
    </w:rPr>
  </w:style>
  <w:style w:type="character" w:customStyle="1" w:styleId="WW8Num1z0">
    <w:name w:val="WW8Num1z0"/>
    <w:uiPriority w:val="99"/>
    <w:rPr>
      <w:rFonts w:ascii="Bookman Old Style" w:hAnsi="Bookman Old Style"/>
    </w:rPr>
  </w:style>
  <w:style w:type="character" w:customStyle="1" w:styleId="WW8Num1z1">
    <w:name w:val="WW8Num1z1"/>
    <w:uiPriority w:val="99"/>
    <w:rPr>
      <w:rFonts w:ascii="Courier New" w:hAnsi="Courier New"/>
    </w:rPr>
  </w:style>
  <w:style w:type="character" w:customStyle="1" w:styleId="WW8Num1z2">
    <w:name w:val="WW8Num1z2"/>
    <w:uiPriority w:val="99"/>
    <w:rPr>
      <w:rFonts w:ascii="Wingdings" w:hAnsi="Wingdings"/>
    </w:rPr>
  </w:style>
  <w:style w:type="character" w:customStyle="1" w:styleId="WW8Num1z3">
    <w:name w:val="WW8Num1z3"/>
    <w:uiPriority w:val="99"/>
    <w:rPr>
      <w:rFonts w:ascii="Symbol" w:hAnsi="Symbol"/>
    </w:rPr>
  </w:style>
  <w:style w:type="character" w:customStyle="1" w:styleId="Standardnpsmoodstavce1">
    <w:name w:val="Standardní písmo odstavce1"/>
    <w:uiPriority w:val="99"/>
  </w:style>
  <w:style w:type="paragraph" w:customStyle="1" w:styleId="Nadpis">
    <w:name w:val="Nadpis"/>
    <w:basedOn w:val="Normln"/>
    <w:next w:val="Zkladntext"/>
    <w:uiPriority w:val="99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Seznam">
    <w:name w:val="List"/>
    <w:basedOn w:val="Zkladntext"/>
    <w:uiPriority w:val="99"/>
  </w:style>
  <w:style w:type="paragraph" w:customStyle="1" w:styleId="Popisek">
    <w:name w:val="Popisek"/>
    <w:basedOn w:val="Normln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uiPriority w:val="99"/>
    <w:pPr>
      <w:suppressLineNumbers/>
    </w:pPr>
  </w:style>
  <w:style w:type="paragraph" w:customStyle="1" w:styleId="Obsahrmce">
    <w:name w:val="Obsah rámce"/>
    <w:basedOn w:val="Zkladntext"/>
    <w:uiPriority w:val="99"/>
  </w:style>
  <w:style w:type="paragraph" w:styleId="Textbubliny">
    <w:name w:val="Balloon Text"/>
    <w:basedOn w:val="Normln"/>
    <w:link w:val="TextbublinyChar"/>
    <w:uiPriority w:val="99"/>
    <w:semiHidden/>
    <w:unhideWhenUsed/>
    <w:rsid w:val="00DA24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A2471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%20Hlad&#237;k\Downloads\statistika%20-%20r&#225;me&#269;ek.dot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statistika - rámeček</Template>
  <TotalTime>11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Nové Město na Moravě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Petr Hladík</dc:creator>
  <cp:keywords/>
  <dc:description/>
  <cp:lastModifiedBy>Petr Hladik</cp:lastModifiedBy>
  <cp:revision>1</cp:revision>
  <cp:lastPrinted>2015-01-20T12:59:00Z</cp:lastPrinted>
  <dcterms:created xsi:type="dcterms:W3CDTF">2018-01-05T08:22:00Z</dcterms:created>
  <dcterms:modified xsi:type="dcterms:W3CDTF">2018-01-05T08:36:00Z</dcterms:modified>
</cp:coreProperties>
</file>